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2BBF1BCD" w:rsidR="003A1C99" w:rsidRDefault="00441B2C" w:rsidP="00FC2C40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DEL ORGANISMO </w:t>
      </w:r>
      <w:r w:rsidR="00EF6299">
        <w:rPr>
          <w:rFonts w:ascii="Calibri" w:hAnsi="Calibri" w:cs="Calibri"/>
          <w:b/>
          <w:sz w:val="28"/>
          <w:szCs w:val="24"/>
          <w:u w:val="single"/>
        </w:rPr>
        <w:t>EN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 EL </w:t>
      </w:r>
      <w:r w:rsidR="00E92BC1">
        <w:rPr>
          <w:rFonts w:ascii="Calibri" w:hAnsi="Calibri" w:cs="Calibri"/>
          <w:b/>
          <w:sz w:val="28"/>
          <w:szCs w:val="24"/>
          <w:u w:val="single"/>
        </w:rPr>
        <w:t xml:space="preserve">REGISTRO </w:t>
      </w:r>
      <w:r w:rsidR="00FC2C40">
        <w:rPr>
          <w:rFonts w:ascii="Calibri" w:hAnsi="Calibri" w:cs="Calibri"/>
          <w:b/>
          <w:sz w:val="28"/>
          <w:szCs w:val="24"/>
          <w:u w:val="single"/>
        </w:rPr>
        <w:t>ELECTRÓNICO DE APODERAMIENTOS (APODERA</w:t>
      </w:r>
      <w:r w:rsidR="00E92BC1">
        <w:rPr>
          <w:rFonts w:ascii="Calibri" w:hAnsi="Calibri" w:cs="Calibri"/>
          <w:b/>
          <w:sz w:val="28"/>
          <w:szCs w:val="24"/>
          <w:u w:val="single"/>
        </w:rPr>
        <w:t>)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529F761A" w14:textId="530B06A8" w:rsidR="004A2BB2" w:rsidRDefault="00C62A91" w:rsidP="00283359">
      <w:pPr>
        <w:spacing w:after="120"/>
        <w:jc w:val="both"/>
        <w:rPr>
          <w:rFonts w:ascii="Calibri" w:hAnsi="Calibri" w:cs="Calibri"/>
          <w:sz w:val="22"/>
        </w:rPr>
      </w:pPr>
      <w:r w:rsidRPr="00283359">
        <w:rPr>
          <w:rFonts w:ascii="Calibri" w:hAnsi="Calibri" w:cs="Calibri"/>
          <w:sz w:val="22"/>
        </w:rPr>
        <w:t xml:space="preserve">A </w:t>
      </w:r>
      <w:r w:rsidR="00325209" w:rsidRPr="00283359">
        <w:rPr>
          <w:rFonts w:ascii="Calibri" w:hAnsi="Calibri" w:cs="Calibri"/>
          <w:sz w:val="22"/>
        </w:rPr>
        <w:t>continuación,</w:t>
      </w:r>
      <w:r w:rsidRPr="00283359">
        <w:rPr>
          <w:rFonts w:ascii="Calibri" w:hAnsi="Calibri" w:cs="Calibri"/>
          <w:sz w:val="22"/>
        </w:rPr>
        <w:t xml:space="preserve"> </w:t>
      </w:r>
      <w:r w:rsidR="004739D0">
        <w:rPr>
          <w:rFonts w:ascii="Calibri" w:hAnsi="Calibri" w:cs="Calibri"/>
          <w:sz w:val="22"/>
        </w:rPr>
        <w:t xml:space="preserve">se muestra el formulario de </w:t>
      </w:r>
      <w:r w:rsidR="00441B2C">
        <w:rPr>
          <w:rFonts w:ascii="Calibri" w:hAnsi="Calibri" w:cs="Calibri"/>
          <w:sz w:val="22"/>
        </w:rPr>
        <w:t>alta</w:t>
      </w:r>
      <w:r w:rsidR="004739D0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deberá ser cumplimentado</w:t>
      </w:r>
      <w:r w:rsidR="00782D1D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por</w:t>
      </w:r>
      <w:r w:rsidR="004739D0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cada O</w:t>
      </w:r>
      <w:r w:rsidR="00782D1D">
        <w:rPr>
          <w:rFonts w:ascii="Calibri" w:hAnsi="Calibri" w:cs="Calibri"/>
          <w:sz w:val="22"/>
        </w:rPr>
        <w:t>rganismo</w:t>
      </w:r>
      <w:r w:rsidR="00325209">
        <w:rPr>
          <w:rFonts w:ascii="Calibri" w:hAnsi="Calibri" w:cs="Calibri"/>
          <w:sz w:val="22"/>
        </w:rPr>
        <w:t>, Comunidad Autónoma o Entidad Local</w:t>
      </w:r>
      <w:r w:rsidR="00782D1D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desee solicitar</w:t>
      </w:r>
      <w:r w:rsidR="00C772A8">
        <w:rPr>
          <w:rFonts w:ascii="Calibri" w:hAnsi="Calibri" w:cs="Calibri"/>
          <w:sz w:val="22"/>
        </w:rPr>
        <w:t xml:space="preserve"> </w:t>
      </w:r>
      <w:r w:rsidR="004A2BB2">
        <w:rPr>
          <w:rFonts w:ascii="Calibri" w:hAnsi="Calibri" w:cs="Calibri"/>
          <w:sz w:val="22"/>
        </w:rPr>
        <w:t xml:space="preserve">el alta en el </w:t>
      </w:r>
      <w:r w:rsidR="00E92BC1">
        <w:rPr>
          <w:rFonts w:ascii="Calibri" w:hAnsi="Calibri" w:cs="Calibri"/>
          <w:sz w:val="22"/>
        </w:rPr>
        <w:t xml:space="preserve">Registro de </w:t>
      </w:r>
      <w:r w:rsidR="00FC2C40">
        <w:rPr>
          <w:rFonts w:ascii="Calibri" w:hAnsi="Calibri" w:cs="Calibri"/>
          <w:sz w:val="22"/>
        </w:rPr>
        <w:t>Electrónico de Apoderamientos</w:t>
      </w:r>
      <w:r w:rsidR="00E92BC1">
        <w:rPr>
          <w:rFonts w:ascii="Calibri" w:hAnsi="Calibri" w:cs="Calibri"/>
          <w:sz w:val="22"/>
        </w:rPr>
        <w:t xml:space="preserve"> (</w:t>
      </w:r>
      <w:r w:rsidR="00FC2C40">
        <w:rPr>
          <w:rFonts w:ascii="Calibri" w:hAnsi="Calibri" w:cs="Calibri"/>
          <w:sz w:val="22"/>
        </w:rPr>
        <w:t>Apodera</w:t>
      </w:r>
      <w:r w:rsidR="00E92BC1">
        <w:rPr>
          <w:rFonts w:ascii="Calibri" w:hAnsi="Calibri" w:cs="Calibri"/>
          <w:sz w:val="22"/>
        </w:rPr>
        <w:t>)</w:t>
      </w:r>
      <w:r w:rsidR="004A2BB2">
        <w:rPr>
          <w:rFonts w:ascii="Calibri" w:hAnsi="Calibri" w:cs="Calibri"/>
          <w:sz w:val="22"/>
        </w:rPr>
        <w:t xml:space="preserve">. </w:t>
      </w:r>
    </w:p>
    <w:p w14:paraId="1D196239" w14:textId="54C02AC7" w:rsidR="00AA12BB" w:rsidRDefault="00AA12BB" w:rsidP="00283359">
      <w:pPr>
        <w:spacing w:after="120"/>
        <w:jc w:val="both"/>
        <w:rPr>
          <w:rFonts w:ascii="Calibri" w:hAnsi="Calibri" w:cs="Calibri"/>
          <w:sz w:val="22"/>
        </w:rPr>
      </w:pPr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el </w:t>
      </w:r>
      <w:proofErr w:type="gramStart"/>
      <w:r>
        <w:rPr>
          <w:rFonts w:ascii="Calibri" w:hAnsi="Calibri" w:cs="Calibri"/>
          <w:sz w:val="22"/>
        </w:rPr>
        <w:t>Delegado</w:t>
      </w:r>
      <w:proofErr w:type="gramEnd"/>
      <w:r>
        <w:rPr>
          <w:rFonts w:ascii="Calibri" w:hAnsi="Calibri" w:cs="Calibri"/>
          <w:sz w:val="22"/>
        </w:rPr>
        <w:t>/a REA</w:t>
      </w:r>
      <w:r>
        <w:rPr>
          <w:rFonts w:ascii="Calibri" w:hAnsi="Calibri" w:cs="Calibri"/>
          <w:sz w:val="22"/>
        </w:rPr>
        <w:t xml:space="preserve"> designado en su organismo.</w:t>
      </w:r>
    </w:p>
    <w:p w14:paraId="357CC8B2" w14:textId="6ACA722E" w:rsidR="00953A29" w:rsidRPr="000256C5" w:rsidRDefault="0080429E" w:rsidP="000256C5">
      <w:pPr>
        <w:spacing w:after="120"/>
        <w:jc w:val="both"/>
        <w:rPr>
          <w:rFonts w:ascii="Calibri" w:hAnsi="Calibri" w:cs="Calibri"/>
          <w:sz w:val="22"/>
        </w:rPr>
      </w:pPr>
      <w:r w:rsidRPr="000256C5">
        <w:rPr>
          <w:rFonts w:ascii="Calibri" w:hAnsi="Calibri" w:cs="Calibri"/>
          <w:sz w:val="22"/>
        </w:rPr>
        <w:t xml:space="preserve">Identifique los datos </w:t>
      </w:r>
      <w:r w:rsidR="00C772A8" w:rsidRPr="00C772A8">
        <w:rPr>
          <w:rFonts w:ascii="Calibri" w:hAnsi="Calibri" w:cs="Calibri"/>
          <w:sz w:val="22"/>
        </w:rPr>
        <w:t xml:space="preserve">correspondientes </w:t>
      </w:r>
      <w:r w:rsidRPr="000256C5">
        <w:rPr>
          <w:rFonts w:ascii="Calibri" w:hAnsi="Calibri" w:cs="Calibri"/>
          <w:sz w:val="22"/>
        </w:rPr>
        <w:t>del Organismo</w:t>
      </w:r>
      <w:r w:rsidR="000256C5">
        <w:rPr>
          <w:rFonts w:ascii="Calibri" w:hAnsi="Calibri" w:cs="Calibri"/>
          <w:sz w:val="22"/>
        </w:rPr>
        <w:t>,</w:t>
      </w:r>
      <w:r w:rsidR="000256C5" w:rsidRPr="000256C5">
        <w:rPr>
          <w:rFonts w:ascii="Calibri" w:hAnsi="Calibri" w:cs="Calibri"/>
          <w:sz w:val="22"/>
        </w:rPr>
        <w:t xml:space="preserve"> </w:t>
      </w:r>
      <w:r w:rsidR="000256C5">
        <w:rPr>
          <w:rFonts w:ascii="Calibri" w:hAnsi="Calibri" w:cs="Calibri"/>
          <w:sz w:val="22"/>
        </w:rPr>
        <w:t>Comunidad Autónoma o Entidad Local</w:t>
      </w:r>
      <w:r w:rsidRPr="000256C5">
        <w:rPr>
          <w:rFonts w:ascii="Calibri" w:hAnsi="Calibri" w:cs="Calibri"/>
          <w:sz w:val="22"/>
        </w:rPr>
        <w:t xml:space="preserve"> solicitante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Pr="00C671F9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512E4543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 EELL (L)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77777777" w:rsidR="000256C5" w:rsidRDefault="000256C5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8F1D419" w14:textId="6B3B5996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 xml:space="preserve">Identifique los datos de la persona designada como </w:t>
      </w:r>
      <w:proofErr w:type="gramStart"/>
      <w:r w:rsidRPr="00C772A8">
        <w:rPr>
          <w:rFonts w:ascii="Calibri" w:hAnsi="Calibri" w:cs="Calibri"/>
          <w:sz w:val="22"/>
        </w:rPr>
        <w:t>Delegado</w:t>
      </w:r>
      <w:proofErr w:type="gramEnd"/>
      <w:r w:rsidRPr="00C772A8">
        <w:rPr>
          <w:rFonts w:ascii="Calibri" w:hAnsi="Calibri" w:cs="Calibri"/>
          <w:sz w:val="22"/>
        </w:rPr>
        <w:t>/a REA, quien actuará como punto de contacto para la coordinación con la Dirección General de Gobernanza Pública (DGGP)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10CFB912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14:paraId="294D2D4D" w14:textId="2C3E4073" w:rsidR="000256C5" w:rsidRPr="00782D1D" w:rsidRDefault="000256C5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Delegado</w:t>
            </w:r>
            <w:r w:rsidR="000B6A02">
              <w:rPr>
                <w:rFonts w:ascii="Calibri" w:hAnsi="Calibri"/>
                <w:bCs/>
                <w:color w:val="000000"/>
                <w:lang w:val="es-ES"/>
              </w:rPr>
              <w:t>/a</w:t>
            </w:r>
            <w:r>
              <w:rPr>
                <w:rFonts w:ascii="Calibri" w:hAnsi="Calibri"/>
                <w:bCs/>
                <w:color w:val="000000"/>
                <w:lang w:val="es-ES"/>
              </w:rPr>
              <w:t xml:space="preserve"> R</w:t>
            </w:r>
            <w:r w:rsidR="00FC2C40">
              <w:rPr>
                <w:rFonts w:ascii="Calibri" w:hAnsi="Calibri"/>
                <w:bCs/>
                <w:color w:val="000000"/>
                <w:lang w:val="es-ES"/>
              </w:rPr>
              <w:t>EA</w:t>
            </w:r>
          </w:p>
        </w:tc>
      </w:tr>
      <w:tr w:rsidR="000256C5" w:rsidRPr="00782D1D" w14:paraId="3046C187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BFB8FB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CC4ADA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787F0D5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257B1410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DBD703E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31F1805C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52F1463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A2E013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026D2EE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8D61A0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68B202EB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EE7A88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C76BAF8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31EF9303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</w:tbl>
    <w:p w14:paraId="62C17E17" w14:textId="6A0366B8" w:rsidR="000256C5" w:rsidRPr="000256C5" w:rsidRDefault="000256C5" w:rsidP="000256C5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>* Puede copiar la tabla las veces necesarias en caso de que haya varias personas designadas.</w:t>
      </w:r>
    </w:p>
    <w:p w14:paraId="60133E67" w14:textId="77777777" w:rsidR="000F2DD7" w:rsidRDefault="000F2DD7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39E6B0D" w14:textId="56B7EA56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Indique una persona de contacto para cuestiones funcionales (por ejemplo, solicitudes de perfiles de usuario) y otra para cuestiones técnicas (por ejemplo, integración con los servicios web, en caso de que se desee utilizar esta opción).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638A28AC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36A142BD" w14:textId="13001140" w:rsidR="000256C5" w:rsidRPr="00782D1D" w:rsidRDefault="00C671F9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funcional</w:t>
            </w:r>
          </w:p>
        </w:tc>
      </w:tr>
      <w:tr w:rsidR="000256C5" w:rsidRPr="00782D1D" w14:paraId="511911F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6472A6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33346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5728F3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9D3A2E6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71D2DCA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6D54AF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6ED6CA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D6F0310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12E853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A9AA8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AFF5A0D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252E167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0BA007A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6AB10C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4145FC1F" w14:textId="6EDC2810" w:rsidR="000F2DD7" w:rsidRDefault="000F2DD7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05BAAFA3" w14:textId="77777777" w:rsidR="000B6A02" w:rsidRDefault="000B6A02" w:rsidP="000F2DD7">
      <w:pPr>
        <w:spacing w:after="120"/>
        <w:rPr>
          <w:rFonts w:ascii="Calibri" w:hAnsi="Calibri" w:cs="Calibri"/>
          <w:sz w:val="16"/>
          <w:szCs w:val="16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C671F9" w:rsidRPr="00782D1D" w14:paraId="5E2DD827" w14:textId="77777777" w:rsidTr="00F965F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213A8C87" w14:textId="4AF9AA70" w:rsidR="00C671F9" w:rsidRPr="00782D1D" w:rsidRDefault="00C671F9" w:rsidP="00F965F7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técnico</w:t>
            </w:r>
          </w:p>
        </w:tc>
      </w:tr>
      <w:tr w:rsidR="00C671F9" w:rsidRPr="00782D1D" w14:paraId="732A1D19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CA4A74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E970867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46B45B37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1AB4570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293AF2F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1414658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01C2F37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44C097A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567630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D872469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48CB77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7B9A218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7A4E63FF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C5F1BC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7B4F0332" w14:textId="6290342B" w:rsidR="00C671F9" w:rsidRPr="000256C5" w:rsidRDefault="00C671F9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3956F822" w14:textId="60DEEA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6A92C298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360BABFA" w14:textId="77777777" w:rsid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bookmarkStart w:id="0" w:name="_Hlk209184296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bookmarkEnd w:id="0"/>
    <w:p w14:paraId="4D2AD750" w14:textId="7F930647" w:rsidR="00AA12BB" w:rsidRDefault="00AA12BB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</w:p>
    <w:p w14:paraId="18F932BD" w14:textId="5026AE79" w:rsidR="00C772A8" w:rsidRP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Que se compromete a mantener actualizados, en todo momento, los datos contenidos en este formulario, así como a comunicar cualquier modificación a la Dirección General de Gobernanza Pública (DGGP).</w:t>
      </w:r>
    </w:p>
    <w:p w14:paraId="3FC182C8" w14:textId="6C050E0E" w:rsidR="009D0B7D" w:rsidRPr="00C772A8" w:rsidRDefault="005D1445" w:rsidP="00C772A8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ab/>
      </w:r>
      <w:r w:rsidRPr="00C772A8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8"/>
      <w:footerReference w:type="default" r:id="rId9"/>
      <w:footerReference w:type="first" r:id="rId10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3A0694EF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805714">
            <w:rPr>
              <w:rFonts w:ascii="Gill Sans MT" w:hAnsi="Gill Sans MT" w:cs="Arial"/>
              <w:sz w:val="14"/>
            </w:rPr>
            <w:t>MÁRMOL,</w:t>
          </w:r>
          <w:r w:rsidR="00C64503">
            <w:rPr>
              <w:rFonts w:ascii="Gill Sans MT" w:hAnsi="Gill Sans MT" w:cs="Arial"/>
              <w:sz w:val="14"/>
            </w:rPr>
            <w:t xml:space="preserve"> </w:t>
          </w:r>
          <w:r w:rsidR="00805714">
            <w:rPr>
              <w:rFonts w:ascii="Gill Sans MT" w:hAnsi="Gill Sans MT" w:cs="Arial"/>
              <w:sz w:val="14"/>
            </w:rPr>
            <w:t>2</w:t>
          </w:r>
          <w:r>
            <w:rPr>
              <w:rFonts w:ascii="Gill Sans MT" w:hAnsi="Gill Sans MT" w:cs="Arial"/>
              <w:sz w:val="14"/>
            </w:rPr>
            <w:t xml:space="preserve"> </w:t>
          </w:r>
        </w:p>
        <w:p w14:paraId="3451A292" w14:textId="036330FB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</w:t>
          </w:r>
          <w:r w:rsidR="00805714">
            <w:rPr>
              <w:rFonts w:ascii="Gill Sans MT" w:hAnsi="Gill Sans MT" w:cs="Arial"/>
              <w:sz w:val="14"/>
            </w:rPr>
            <w:t>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89089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11246"/>
    <w:rsid w:val="000242AC"/>
    <w:rsid w:val="000256C5"/>
    <w:rsid w:val="0007575E"/>
    <w:rsid w:val="000B112B"/>
    <w:rsid w:val="000B6A02"/>
    <w:rsid w:val="000F2DD7"/>
    <w:rsid w:val="001321AB"/>
    <w:rsid w:val="0015178C"/>
    <w:rsid w:val="0017448F"/>
    <w:rsid w:val="001C553B"/>
    <w:rsid w:val="00220137"/>
    <w:rsid w:val="00251FFC"/>
    <w:rsid w:val="002653DC"/>
    <w:rsid w:val="00283359"/>
    <w:rsid w:val="0029151C"/>
    <w:rsid w:val="00296940"/>
    <w:rsid w:val="002A44D3"/>
    <w:rsid w:val="002B2BBE"/>
    <w:rsid w:val="002C05F8"/>
    <w:rsid w:val="002D66FF"/>
    <w:rsid w:val="002F45B7"/>
    <w:rsid w:val="0032351F"/>
    <w:rsid w:val="00325209"/>
    <w:rsid w:val="0033688F"/>
    <w:rsid w:val="00367E28"/>
    <w:rsid w:val="003A1C99"/>
    <w:rsid w:val="003A4466"/>
    <w:rsid w:val="003B1506"/>
    <w:rsid w:val="003C552F"/>
    <w:rsid w:val="003F07A6"/>
    <w:rsid w:val="00416AD5"/>
    <w:rsid w:val="00441B2C"/>
    <w:rsid w:val="004739D0"/>
    <w:rsid w:val="004A2BB2"/>
    <w:rsid w:val="004F72B3"/>
    <w:rsid w:val="00503E6F"/>
    <w:rsid w:val="005050EA"/>
    <w:rsid w:val="005134E0"/>
    <w:rsid w:val="005223B8"/>
    <w:rsid w:val="005310F2"/>
    <w:rsid w:val="00531A22"/>
    <w:rsid w:val="00556F63"/>
    <w:rsid w:val="0059087C"/>
    <w:rsid w:val="00596214"/>
    <w:rsid w:val="005A41C5"/>
    <w:rsid w:val="005B09C6"/>
    <w:rsid w:val="005B337C"/>
    <w:rsid w:val="005B6609"/>
    <w:rsid w:val="005D1445"/>
    <w:rsid w:val="005E2A63"/>
    <w:rsid w:val="005E442F"/>
    <w:rsid w:val="005E78BE"/>
    <w:rsid w:val="006256B4"/>
    <w:rsid w:val="0063377C"/>
    <w:rsid w:val="00637D34"/>
    <w:rsid w:val="00653F81"/>
    <w:rsid w:val="00671900"/>
    <w:rsid w:val="006A1682"/>
    <w:rsid w:val="006E1E5E"/>
    <w:rsid w:val="006E5134"/>
    <w:rsid w:val="00737483"/>
    <w:rsid w:val="00745103"/>
    <w:rsid w:val="0076567B"/>
    <w:rsid w:val="007670CF"/>
    <w:rsid w:val="00782D1D"/>
    <w:rsid w:val="007862ED"/>
    <w:rsid w:val="007B4D1F"/>
    <w:rsid w:val="007C5B34"/>
    <w:rsid w:val="0080429E"/>
    <w:rsid w:val="008052DA"/>
    <w:rsid w:val="00805714"/>
    <w:rsid w:val="0084693C"/>
    <w:rsid w:val="00847DE2"/>
    <w:rsid w:val="00850F88"/>
    <w:rsid w:val="00853992"/>
    <w:rsid w:val="0086026B"/>
    <w:rsid w:val="00861D79"/>
    <w:rsid w:val="00864B75"/>
    <w:rsid w:val="0087348D"/>
    <w:rsid w:val="0088354E"/>
    <w:rsid w:val="008900D7"/>
    <w:rsid w:val="008B5BAC"/>
    <w:rsid w:val="008C71DC"/>
    <w:rsid w:val="008E0022"/>
    <w:rsid w:val="00902418"/>
    <w:rsid w:val="00905B11"/>
    <w:rsid w:val="0094710B"/>
    <w:rsid w:val="00953A29"/>
    <w:rsid w:val="00983AED"/>
    <w:rsid w:val="0099221B"/>
    <w:rsid w:val="009C72DD"/>
    <w:rsid w:val="009D0B7D"/>
    <w:rsid w:val="00A05CA0"/>
    <w:rsid w:val="00A2720D"/>
    <w:rsid w:val="00A62894"/>
    <w:rsid w:val="00A7034C"/>
    <w:rsid w:val="00A740A3"/>
    <w:rsid w:val="00AA12BB"/>
    <w:rsid w:val="00AC4E19"/>
    <w:rsid w:val="00AD6B7D"/>
    <w:rsid w:val="00AE3A76"/>
    <w:rsid w:val="00B063B4"/>
    <w:rsid w:val="00B07F15"/>
    <w:rsid w:val="00B12C5A"/>
    <w:rsid w:val="00B52CFB"/>
    <w:rsid w:val="00BB2203"/>
    <w:rsid w:val="00BC7B4B"/>
    <w:rsid w:val="00C074DD"/>
    <w:rsid w:val="00C43F14"/>
    <w:rsid w:val="00C549B1"/>
    <w:rsid w:val="00C55EBE"/>
    <w:rsid w:val="00C62A91"/>
    <w:rsid w:val="00C64503"/>
    <w:rsid w:val="00C671F9"/>
    <w:rsid w:val="00C67754"/>
    <w:rsid w:val="00C772A8"/>
    <w:rsid w:val="00CC12CE"/>
    <w:rsid w:val="00D07F53"/>
    <w:rsid w:val="00D24209"/>
    <w:rsid w:val="00D65EA7"/>
    <w:rsid w:val="00DA2549"/>
    <w:rsid w:val="00DA3F94"/>
    <w:rsid w:val="00DD0BD3"/>
    <w:rsid w:val="00DE4CA5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7B88"/>
    <w:rsid w:val="00F66826"/>
    <w:rsid w:val="00F76AE5"/>
    <w:rsid w:val="00F834E5"/>
    <w:rsid w:val="00FC2C40"/>
    <w:rsid w:val="00FE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89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  <w15:docId w15:val="{9DAA72BF-7898-448D-98CC-DB32C656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semiHidden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72A8"/>
    <w:pPr>
      <w:spacing w:before="100" w:beforeAutospacing="1" w:after="100" w:afterAutospacing="1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ruiz.DOMAIN\AppData\Local\Temp\wz2a2f\Plantillas%202012\vario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varios.dot</Template>
  <TotalTime>369</TotalTime>
  <Pages>2</Pages>
  <Words>355</Words>
  <Characters>2139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Documento</vt:lpstr>
    </vt:vector>
  </TitlesOfParts>
  <Company>IGSAP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</dc:title>
  <dc:creator>DGMAPIAE</dc:creator>
  <cp:lastModifiedBy>ELENA GALDON TOREZANO</cp:lastModifiedBy>
  <cp:revision>18</cp:revision>
  <cp:lastPrinted>2017-09-05T08:10:00Z</cp:lastPrinted>
  <dcterms:created xsi:type="dcterms:W3CDTF">2025-02-20T18:21:00Z</dcterms:created>
  <dcterms:modified xsi:type="dcterms:W3CDTF">2025-09-19T12:25:00Z</dcterms:modified>
</cp:coreProperties>
</file>